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F41C" w14:textId="77777777" w:rsidR="00391F4E" w:rsidRPr="00784B64" w:rsidRDefault="007B4FD8" w:rsidP="007B4FD8">
      <w:pPr>
        <w:rPr>
          <w:rFonts w:ascii="Times New Roman" w:hAnsi="Times New Roman"/>
          <w:color w:val="0000FF"/>
          <w:szCs w:val="24"/>
        </w:rPr>
      </w:pPr>
      <w:bookmarkStart w:id="0" w:name="OLE_LINK1"/>
      <w:bookmarkStart w:id="1" w:name="OLE_LINK2"/>
      <w:r w:rsidRPr="00784B64">
        <w:rPr>
          <w:rFonts w:ascii="Times New Roman" w:hAnsi="Times New Roman"/>
          <w:color w:val="0000FF"/>
          <w:szCs w:val="24"/>
        </w:rPr>
        <w:tab/>
      </w:r>
      <w:r w:rsidRPr="00784B64">
        <w:rPr>
          <w:rFonts w:ascii="Times New Roman" w:hAnsi="Times New Roman"/>
          <w:color w:val="0000FF"/>
          <w:szCs w:val="24"/>
        </w:rPr>
        <w:tab/>
      </w:r>
      <w:r w:rsidRPr="00784B64">
        <w:rPr>
          <w:rFonts w:ascii="Times New Roman" w:hAnsi="Times New Roman"/>
          <w:color w:val="0000FF"/>
          <w:szCs w:val="24"/>
        </w:rPr>
        <w:tab/>
      </w:r>
      <w:r w:rsidRPr="00784B64">
        <w:rPr>
          <w:rFonts w:ascii="Times New Roman" w:hAnsi="Times New Roman"/>
          <w:color w:val="0000FF"/>
          <w:szCs w:val="24"/>
        </w:rPr>
        <w:tab/>
      </w:r>
      <w:r w:rsidRPr="00784B64">
        <w:rPr>
          <w:rFonts w:ascii="Times New Roman" w:hAnsi="Times New Roman"/>
          <w:color w:val="0000FF"/>
          <w:szCs w:val="24"/>
        </w:rPr>
        <w:tab/>
      </w:r>
      <w:r w:rsidR="009B4852" w:rsidRPr="00784B64">
        <w:rPr>
          <w:rFonts w:ascii="Times New Roman" w:hAnsi="Times New Roman"/>
          <w:color w:val="0000FF"/>
          <w:szCs w:val="24"/>
        </w:rPr>
        <w:t>Your letterhead</w:t>
      </w:r>
    </w:p>
    <w:p w14:paraId="6B97DCE4" w14:textId="77777777" w:rsidR="00391F4E" w:rsidRPr="00784B64" w:rsidRDefault="00391F4E">
      <w:pPr>
        <w:rPr>
          <w:rFonts w:ascii="Times New Roman" w:hAnsi="Times New Roman"/>
          <w:color w:val="0000FF"/>
          <w:szCs w:val="24"/>
        </w:rPr>
      </w:pPr>
    </w:p>
    <w:p w14:paraId="3C020772" w14:textId="77777777" w:rsidR="00F50ABD" w:rsidRPr="00784B64" w:rsidRDefault="00391F4E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                                                                                      </w:t>
      </w:r>
      <w:r w:rsidR="00F50ABD" w:rsidRPr="00784B64">
        <w:rPr>
          <w:rFonts w:ascii="Times New Roman" w:hAnsi="Times New Roman"/>
          <w:color w:val="0000FF"/>
          <w:szCs w:val="24"/>
        </w:rPr>
        <w:t xml:space="preserve">                               </w:t>
      </w:r>
    </w:p>
    <w:p w14:paraId="34E47A8E" w14:textId="77777777" w:rsidR="00F02F88" w:rsidRPr="00784B64" w:rsidRDefault="00F02F88" w:rsidP="00F02F88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>Date here</w:t>
      </w:r>
    </w:p>
    <w:p w14:paraId="3C3E60C5" w14:textId="77777777" w:rsidR="00391F4E" w:rsidRPr="00784B64" w:rsidRDefault="00391F4E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                                                                                          </w:t>
      </w:r>
    </w:p>
    <w:p w14:paraId="40132E79" w14:textId="77777777" w:rsidR="00391F4E" w:rsidRPr="00784B64" w:rsidRDefault="00391F4E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             </w:t>
      </w:r>
    </w:p>
    <w:p w14:paraId="3AEAA7AE" w14:textId="77777777" w:rsidR="00F02F88" w:rsidRPr="00784B64" w:rsidRDefault="00F02F88" w:rsidP="00F02F88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PI’s name </w:t>
      </w:r>
    </w:p>
    <w:p w14:paraId="572FA23D" w14:textId="77777777" w:rsidR="00F02F88" w:rsidRPr="00784B64" w:rsidRDefault="00F02F88" w:rsidP="00F02F88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PI’s title </w:t>
      </w:r>
    </w:p>
    <w:p w14:paraId="596FEACE" w14:textId="77777777" w:rsidR="00391F4E" w:rsidRPr="00784B64" w:rsidRDefault="007B4FD8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PI </w:t>
      </w:r>
      <w:r w:rsidR="00391F4E" w:rsidRPr="00784B64">
        <w:rPr>
          <w:rFonts w:ascii="Times New Roman" w:hAnsi="Times New Roman"/>
          <w:color w:val="0000FF"/>
          <w:szCs w:val="24"/>
        </w:rPr>
        <w:t xml:space="preserve">Department </w:t>
      </w:r>
      <w:r w:rsidRPr="00784B64">
        <w:rPr>
          <w:rFonts w:ascii="Times New Roman" w:hAnsi="Times New Roman"/>
          <w:color w:val="0000FF"/>
          <w:szCs w:val="24"/>
        </w:rPr>
        <w:t>Name</w:t>
      </w:r>
    </w:p>
    <w:p w14:paraId="358FC936" w14:textId="77777777" w:rsidR="00391F4E" w:rsidRPr="00784B64" w:rsidRDefault="007B4FD8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PI School Name </w:t>
      </w:r>
    </w:p>
    <w:p w14:paraId="6826F76E" w14:textId="77777777" w:rsidR="00391F4E" w:rsidRPr="00784B64" w:rsidRDefault="007B4FD8" w:rsidP="007B4FD8">
      <w:pPr>
        <w:rPr>
          <w:rFonts w:ascii="Times New Roman" w:hAnsi="Times New Roman"/>
          <w:color w:val="0000FF"/>
          <w:szCs w:val="24"/>
        </w:rPr>
      </w:pPr>
      <w:r w:rsidRPr="00784B64">
        <w:rPr>
          <w:rFonts w:ascii="Times New Roman" w:hAnsi="Times New Roman"/>
          <w:color w:val="0000FF"/>
          <w:szCs w:val="24"/>
        </w:rPr>
        <w:t xml:space="preserve">PI Address </w:t>
      </w:r>
    </w:p>
    <w:p w14:paraId="39EF167F" w14:textId="77777777" w:rsidR="00391F4E" w:rsidRPr="007B4FD8" w:rsidRDefault="00391F4E">
      <w:pPr>
        <w:rPr>
          <w:rFonts w:ascii="Times New Roman" w:hAnsi="Times New Roman"/>
          <w:szCs w:val="24"/>
        </w:rPr>
      </w:pPr>
    </w:p>
    <w:p w14:paraId="243ED051" w14:textId="77777777" w:rsidR="00391F4E" w:rsidRPr="007B4FD8" w:rsidRDefault="00391F4E">
      <w:pPr>
        <w:rPr>
          <w:rFonts w:ascii="Times New Roman" w:hAnsi="Times New Roman"/>
          <w:szCs w:val="24"/>
        </w:rPr>
      </w:pPr>
    </w:p>
    <w:p w14:paraId="18CA8686" w14:textId="77777777" w:rsidR="00391F4E" w:rsidRPr="007B4FD8" w:rsidRDefault="009B4852">
      <w:pPr>
        <w:rPr>
          <w:rFonts w:ascii="Times New Roman" w:hAnsi="Times New Roman"/>
          <w:color w:val="0000FF"/>
          <w:szCs w:val="24"/>
        </w:rPr>
      </w:pPr>
      <w:r w:rsidRPr="007B4FD8">
        <w:rPr>
          <w:rFonts w:ascii="Times New Roman" w:hAnsi="Times New Roman"/>
          <w:szCs w:val="24"/>
        </w:rPr>
        <w:t xml:space="preserve">Dear </w:t>
      </w:r>
      <w:r w:rsidR="00F02F88" w:rsidRPr="007B4FD8">
        <w:rPr>
          <w:rFonts w:ascii="Times New Roman" w:hAnsi="Times New Roman"/>
          <w:color w:val="0000FF"/>
          <w:szCs w:val="24"/>
        </w:rPr>
        <w:t>PI</w:t>
      </w:r>
      <w:r w:rsidR="00391F4E" w:rsidRPr="007B4FD8">
        <w:rPr>
          <w:rFonts w:ascii="Times New Roman" w:hAnsi="Times New Roman"/>
          <w:color w:val="0000FF"/>
          <w:szCs w:val="24"/>
        </w:rPr>
        <w:t>:</w:t>
      </w:r>
    </w:p>
    <w:p w14:paraId="2C978704" w14:textId="77777777" w:rsidR="00391F4E" w:rsidRPr="007B4FD8" w:rsidRDefault="00391F4E">
      <w:pPr>
        <w:rPr>
          <w:rFonts w:ascii="Times New Roman" w:hAnsi="Times New Roman"/>
          <w:szCs w:val="24"/>
        </w:rPr>
      </w:pPr>
    </w:p>
    <w:p w14:paraId="4C23711B" w14:textId="77777777" w:rsidR="00EB3CF9" w:rsidRPr="007B4FD8" w:rsidRDefault="000D0E99" w:rsidP="000D0E99">
      <w:pPr>
        <w:rPr>
          <w:rFonts w:ascii="Times New Roman" w:hAnsi="Times New Roman"/>
          <w:color w:val="0000FF"/>
          <w:szCs w:val="24"/>
        </w:rPr>
      </w:pPr>
      <w:r w:rsidRPr="007B4FD8">
        <w:rPr>
          <w:rFonts w:ascii="Times New Roman" w:hAnsi="Times New Roman"/>
          <w:color w:val="0000FF"/>
          <w:szCs w:val="24"/>
        </w:rPr>
        <w:t>&lt;</w:t>
      </w:r>
      <w:r w:rsidR="007B4FD8">
        <w:rPr>
          <w:rFonts w:ascii="Times New Roman" w:hAnsi="Times New Roman"/>
          <w:color w:val="0000FF"/>
          <w:szCs w:val="24"/>
        </w:rPr>
        <w:t>Modify language as needed</w:t>
      </w:r>
      <w:r w:rsidRPr="007B4FD8">
        <w:rPr>
          <w:rFonts w:ascii="Times New Roman" w:hAnsi="Times New Roman"/>
          <w:color w:val="0000FF"/>
          <w:szCs w:val="24"/>
        </w:rPr>
        <w:t xml:space="preserve">&gt; </w:t>
      </w:r>
      <w:r w:rsidRPr="007B4FD8">
        <w:rPr>
          <w:rFonts w:ascii="Times New Roman" w:hAnsi="Times New Roman"/>
          <w:szCs w:val="24"/>
        </w:rPr>
        <w:t xml:space="preserve">  I</w:t>
      </w:r>
      <w:r w:rsidR="0052091D" w:rsidRPr="007B4FD8">
        <w:rPr>
          <w:rFonts w:ascii="Times New Roman" w:hAnsi="Times New Roman"/>
          <w:szCs w:val="24"/>
        </w:rPr>
        <w:t xml:space="preserve"> will be happy to serve as </w:t>
      </w:r>
      <w:r w:rsidRPr="007B4FD8">
        <w:rPr>
          <w:rFonts w:ascii="Times New Roman" w:hAnsi="Times New Roman"/>
          <w:szCs w:val="24"/>
        </w:rPr>
        <w:t xml:space="preserve">a </w:t>
      </w:r>
      <w:r w:rsidR="00391F4E" w:rsidRPr="007B4FD8">
        <w:rPr>
          <w:rFonts w:ascii="Times New Roman" w:hAnsi="Times New Roman"/>
          <w:szCs w:val="24"/>
        </w:rPr>
        <w:t xml:space="preserve">consultant </w:t>
      </w:r>
      <w:r w:rsidR="009B4852" w:rsidRPr="007B4FD8">
        <w:rPr>
          <w:rFonts w:ascii="Times New Roman" w:hAnsi="Times New Roman"/>
          <w:szCs w:val="24"/>
        </w:rPr>
        <w:t>for your project</w:t>
      </w:r>
      <w:r w:rsidR="00391F4E" w:rsidRPr="007B4FD8">
        <w:rPr>
          <w:rFonts w:ascii="Times New Roman" w:hAnsi="Times New Roman"/>
          <w:szCs w:val="24"/>
        </w:rPr>
        <w:t xml:space="preserve"> </w:t>
      </w:r>
      <w:r w:rsidR="00F02F88" w:rsidRPr="007B4FD8">
        <w:rPr>
          <w:rFonts w:ascii="Times New Roman" w:hAnsi="Times New Roman"/>
          <w:color w:val="0000FF"/>
          <w:szCs w:val="24"/>
        </w:rPr>
        <w:t>&lt;PI’s project title here&gt;.</w:t>
      </w:r>
      <w:r w:rsidRPr="007B4FD8">
        <w:rPr>
          <w:rFonts w:ascii="Times New Roman" w:hAnsi="Times New Roman"/>
          <w:color w:val="0000FF"/>
          <w:szCs w:val="24"/>
        </w:rPr>
        <w:t xml:space="preserve"> </w:t>
      </w:r>
      <w:r w:rsidR="00D867DF" w:rsidRPr="007B4FD8">
        <w:rPr>
          <w:rFonts w:ascii="Times New Roman" w:hAnsi="Times New Roman"/>
          <w:color w:val="0000FF"/>
          <w:szCs w:val="24"/>
        </w:rPr>
        <w:t xml:space="preserve">&lt;Please add general information about your background, current position, and expertise.&gt; </w:t>
      </w:r>
    </w:p>
    <w:p w14:paraId="06B6EBAF" w14:textId="77777777" w:rsidR="00EB3CF9" w:rsidRPr="007B4FD8" w:rsidRDefault="00EB3CF9" w:rsidP="000D0E99">
      <w:pPr>
        <w:rPr>
          <w:rFonts w:ascii="Times New Roman" w:hAnsi="Times New Roman"/>
          <w:szCs w:val="24"/>
        </w:rPr>
      </w:pPr>
    </w:p>
    <w:p w14:paraId="327C4801" w14:textId="77777777" w:rsidR="00EB3CF9" w:rsidRDefault="00EB3CF9" w:rsidP="000D0E99">
      <w:pPr>
        <w:rPr>
          <w:rFonts w:ascii="Times New Roman" w:hAnsi="Times New Roman"/>
          <w:color w:val="0000FF"/>
          <w:szCs w:val="24"/>
        </w:rPr>
      </w:pPr>
      <w:r w:rsidRPr="007B4FD8">
        <w:rPr>
          <w:rFonts w:ascii="Times New Roman" w:hAnsi="Times New Roman"/>
          <w:szCs w:val="24"/>
        </w:rPr>
        <w:t xml:space="preserve">I </w:t>
      </w:r>
      <w:r w:rsidR="007B4FD8">
        <w:rPr>
          <w:rFonts w:ascii="Times New Roman" w:hAnsi="Times New Roman"/>
          <w:szCs w:val="24"/>
        </w:rPr>
        <w:t xml:space="preserve">am happy to provide my expertise and provide </w:t>
      </w:r>
      <w:r w:rsidR="00E556BC" w:rsidRPr="007B4FD8">
        <w:rPr>
          <w:rFonts w:ascii="Times New Roman" w:hAnsi="Times New Roman"/>
          <w:color w:val="0000FF"/>
          <w:szCs w:val="24"/>
        </w:rPr>
        <w:t>&lt;amount of time quantified&gt;</w:t>
      </w:r>
      <w:r w:rsidRPr="007B4FD8">
        <w:rPr>
          <w:rFonts w:ascii="Times New Roman" w:hAnsi="Times New Roman"/>
          <w:szCs w:val="24"/>
        </w:rPr>
        <w:t xml:space="preserve"> on this project at a </w:t>
      </w:r>
      <w:r w:rsidR="007B4FD8">
        <w:rPr>
          <w:rFonts w:ascii="Times New Roman" w:hAnsi="Times New Roman"/>
          <w:szCs w:val="24"/>
        </w:rPr>
        <w:t xml:space="preserve">hourly or daily rate </w:t>
      </w:r>
      <w:r w:rsidR="00E556BC" w:rsidRPr="007B4FD8">
        <w:rPr>
          <w:rFonts w:ascii="Times New Roman" w:hAnsi="Times New Roman"/>
          <w:color w:val="0000FF"/>
          <w:szCs w:val="24"/>
        </w:rPr>
        <w:t>&lt;rate per hour, day, week,</w:t>
      </w:r>
      <w:r w:rsidR="007B4FD8">
        <w:rPr>
          <w:rFonts w:ascii="Times New Roman" w:hAnsi="Times New Roman"/>
          <w:color w:val="0000FF"/>
          <w:szCs w:val="24"/>
        </w:rPr>
        <w:t xml:space="preserve"> </w:t>
      </w:r>
      <w:proofErr w:type="spellStart"/>
      <w:r w:rsidR="00E556BC" w:rsidRPr="007B4FD8">
        <w:rPr>
          <w:rFonts w:ascii="Times New Roman" w:hAnsi="Times New Roman"/>
          <w:color w:val="0000FF"/>
          <w:szCs w:val="24"/>
        </w:rPr>
        <w:t>etc</w:t>
      </w:r>
      <w:proofErr w:type="spellEnd"/>
      <w:r w:rsidR="007B4FD8">
        <w:rPr>
          <w:rFonts w:ascii="Times New Roman" w:hAnsi="Times New Roman"/>
          <w:color w:val="0000FF"/>
          <w:szCs w:val="24"/>
        </w:rPr>
        <w:t xml:space="preserve"> &gt;</w:t>
      </w:r>
      <w:r w:rsidR="00D83AB2" w:rsidRPr="007B4FD8">
        <w:rPr>
          <w:rFonts w:ascii="Times New Roman" w:hAnsi="Times New Roman"/>
          <w:color w:val="0000FF"/>
          <w:szCs w:val="24"/>
        </w:rPr>
        <w:t xml:space="preserve"> </w:t>
      </w:r>
      <w:r w:rsidR="007B4FD8">
        <w:rPr>
          <w:rFonts w:ascii="Times New Roman" w:hAnsi="Times New Roman"/>
          <w:color w:val="0000FF"/>
          <w:szCs w:val="24"/>
        </w:rPr>
        <w:t xml:space="preserve">(if there is no charge for service then </w:t>
      </w:r>
      <w:r w:rsidR="00D83AB2" w:rsidRPr="007B4FD8">
        <w:rPr>
          <w:rFonts w:ascii="Times New Roman" w:hAnsi="Times New Roman"/>
          <w:b/>
          <w:color w:val="0000FF"/>
          <w:szCs w:val="24"/>
          <w:u w:val="single"/>
        </w:rPr>
        <w:t>indicate that “there will be no fee for consulting services”</w:t>
      </w:r>
      <w:r w:rsidR="00D83AB2" w:rsidRPr="007B4FD8">
        <w:rPr>
          <w:rFonts w:ascii="Times New Roman" w:hAnsi="Times New Roman"/>
          <w:color w:val="0000FF"/>
          <w:szCs w:val="24"/>
        </w:rPr>
        <w:t xml:space="preserve"> </w:t>
      </w:r>
      <w:r w:rsidR="00E556BC" w:rsidRPr="007B4FD8">
        <w:rPr>
          <w:rFonts w:ascii="Times New Roman" w:hAnsi="Times New Roman"/>
          <w:color w:val="0000FF"/>
          <w:szCs w:val="24"/>
        </w:rPr>
        <w:t>&gt;</w:t>
      </w:r>
      <w:r w:rsidRPr="007B4FD8">
        <w:rPr>
          <w:rFonts w:ascii="Times New Roman" w:hAnsi="Times New Roman"/>
          <w:color w:val="0000FF"/>
          <w:szCs w:val="24"/>
        </w:rPr>
        <w:t>.</w:t>
      </w:r>
      <w:r w:rsidRPr="007B4FD8">
        <w:rPr>
          <w:rFonts w:ascii="Times New Roman" w:hAnsi="Times New Roman"/>
          <w:szCs w:val="24"/>
        </w:rPr>
        <w:t xml:space="preserve"> </w:t>
      </w:r>
      <w:r w:rsidR="00F0229E" w:rsidRPr="007B4FD8">
        <w:rPr>
          <w:rFonts w:ascii="Times New Roman" w:hAnsi="Times New Roman"/>
          <w:szCs w:val="24"/>
        </w:rPr>
        <w:t xml:space="preserve"> I will provide </w:t>
      </w:r>
      <w:r w:rsidR="00F0229E" w:rsidRPr="007B4FD8">
        <w:rPr>
          <w:rFonts w:ascii="Times New Roman" w:hAnsi="Times New Roman"/>
          <w:color w:val="0000FF"/>
          <w:szCs w:val="24"/>
        </w:rPr>
        <w:t>&lt;please add details about the advi</w:t>
      </w:r>
      <w:r w:rsidR="0049255A" w:rsidRPr="007B4FD8">
        <w:rPr>
          <w:rFonts w:ascii="Times New Roman" w:hAnsi="Times New Roman"/>
          <w:color w:val="0000FF"/>
          <w:szCs w:val="24"/>
        </w:rPr>
        <w:t>c</w:t>
      </w:r>
      <w:r w:rsidR="00F0229E" w:rsidRPr="007B4FD8">
        <w:rPr>
          <w:rFonts w:ascii="Times New Roman" w:hAnsi="Times New Roman"/>
          <w:color w:val="0000FF"/>
          <w:szCs w:val="24"/>
        </w:rPr>
        <w:t>e, service, or deliverables you will provide to the project</w:t>
      </w:r>
      <w:r w:rsidR="007B4FD8">
        <w:rPr>
          <w:rFonts w:ascii="Times New Roman" w:hAnsi="Times New Roman"/>
          <w:color w:val="0000FF"/>
          <w:szCs w:val="24"/>
        </w:rPr>
        <w:t xml:space="preserve"> and how you will communicate with the PI on the project (e-mail, phone, teleconference and the frequency of the communication method</w:t>
      </w:r>
      <w:r w:rsidR="00F0229E" w:rsidRPr="007B4FD8">
        <w:rPr>
          <w:rFonts w:ascii="Times New Roman" w:hAnsi="Times New Roman"/>
          <w:color w:val="0000FF"/>
          <w:szCs w:val="24"/>
        </w:rPr>
        <w:t xml:space="preserve">&gt;. </w:t>
      </w:r>
      <w:r w:rsidR="007B4FD8">
        <w:rPr>
          <w:rFonts w:ascii="Times New Roman" w:hAnsi="Times New Roman"/>
          <w:color w:val="0000FF"/>
          <w:szCs w:val="24"/>
        </w:rPr>
        <w:t xml:space="preserve"> </w:t>
      </w:r>
    </w:p>
    <w:p w14:paraId="64E32760" w14:textId="77777777" w:rsidR="007B4FD8" w:rsidRPr="007B4FD8" w:rsidRDefault="007B4FD8" w:rsidP="000D0E99">
      <w:pPr>
        <w:rPr>
          <w:rFonts w:ascii="Times New Roman" w:hAnsi="Times New Roman"/>
          <w:szCs w:val="24"/>
        </w:rPr>
      </w:pPr>
    </w:p>
    <w:p w14:paraId="796A85FB" w14:textId="77777777" w:rsidR="00391F4E" w:rsidRPr="007B4FD8" w:rsidRDefault="00391F4E">
      <w:pPr>
        <w:rPr>
          <w:rFonts w:ascii="Times New Roman" w:hAnsi="Times New Roman"/>
          <w:szCs w:val="24"/>
        </w:rPr>
      </w:pPr>
      <w:r w:rsidRPr="007B4FD8">
        <w:rPr>
          <w:rFonts w:ascii="Times New Roman" w:hAnsi="Times New Roman"/>
          <w:szCs w:val="24"/>
        </w:rPr>
        <w:t>Sincerely,</w:t>
      </w:r>
    </w:p>
    <w:p w14:paraId="06A2F4E9" w14:textId="77777777" w:rsidR="00391F4E" w:rsidRPr="007B4FD8" w:rsidRDefault="00391F4E">
      <w:pPr>
        <w:rPr>
          <w:rFonts w:ascii="Times New Roman" w:hAnsi="Times New Roman"/>
          <w:szCs w:val="24"/>
        </w:rPr>
      </w:pPr>
    </w:p>
    <w:p w14:paraId="349A3289" w14:textId="77777777" w:rsidR="00391F4E" w:rsidRPr="007B4FD8" w:rsidRDefault="009B4852">
      <w:pPr>
        <w:rPr>
          <w:rFonts w:ascii="Times New Roman" w:hAnsi="Times New Roman"/>
          <w:color w:val="0000FF"/>
          <w:szCs w:val="24"/>
        </w:rPr>
      </w:pPr>
      <w:r w:rsidRPr="007B4FD8">
        <w:rPr>
          <w:rFonts w:ascii="Times New Roman" w:hAnsi="Times New Roman"/>
          <w:color w:val="0000FF"/>
          <w:szCs w:val="24"/>
        </w:rPr>
        <w:t>&lt;Your signature</w:t>
      </w:r>
      <w:r w:rsidR="00F02F88" w:rsidRPr="007B4FD8">
        <w:rPr>
          <w:rFonts w:ascii="Times New Roman" w:hAnsi="Times New Roman"/>
          <w:color w:val="0000FF"/>
          <w:szCs w:val="24"/>
        </w:rPr>
        <w:t xml:space="preserve"> here</w:t>
      </w:r>
      <w:r w:rsidRPr="007B4FD8">
        <w:rPr>
          <w:rFonts w:ascii="Times New Roman" w:hAnsi="Times New Roman"/>
          <w:color w:val="0000FF"/>
          <w:szCs w:val="24"/>
        </w:rPr>
        <w:t>&gt;</w:t>
      </w:r>
    </w:p>
    <w:p w14:paraId="1A918BD6" w14:textId="77777777" w:rsidR="00391F4E" w:rsidRPr="007B4FD8" w:rsidRDefault="00391F4E">
      <w:pPr>
        <w:rPr>
          <w:rFonts w:ascii="Times New Roman" w:hAnsi="Times New Roman"/>
          <w:color w:val="0000FF"/>
          <w:szCs w:val="24"/>
        </w:rPr>
      </w:pPr>
    </w:p>
    <w:p w14:paraId="5CAE50F4" w14:textId="77777777" w:rsidR="00F50ABD" w:rsidRPr="007B4FD8" w:rsidRDefault="00F50ABD">
      <w:pPr>
        <w:rPr>
          <w:rFonts w:ascii="Times New Roman" w:hAnsi="Times New Roman"/>
          <w:color w:val="0000FF"/>
          <w:szCs w:val="24"/>
        </w:rPr>
      </w:pPr>
    </w:p>
    <w:p w14:paraId="26649408" w14:textId="77777777" w:rsidR="00F02F88" w:rsidRPr="007B4FD8" w:rsidRDefault="00F02F88" w:rsidP="00F02F88">
      <w:pPr>
        <w:rPr>
          <w:rFonts w:ascii="Times New Roman" w:hAnsi="Times New Roman"/>
          <w:color w:val="0000FF"/>
          <w:szCs w:val="24"/>
        </w:rPr>
      </w:pPr>
      <w:r w:rsidRPr="007B4FD8">
        <w:rPr>
          <w:rFonts w:ascii="Times New Roman" w:hAnsi="Times New Roman"/>
          <w:color w:val="0000FF"/>
          <w:szCs w:val="24"/>
        </w:rPr>
        <w:t>&lt;Your name here &gt;</w:t>
      </w:r>
    </w:p>
    <w:p w14:paraId="7B8FC641" w14:textId="77777777" w:rsidR="00E64F25" w:rsidRPr="007B4FD8" w:rsidRDefault="00E64F25" w:rsidP="00E64F25">
      <w:pPr>
        <w:rPr>
          <w:rFonts w:ascii="Times New Roman" w:hAnsi="Times New Roman"/>
          <w:color w:val="0000FF"/>
          <w:szCs w:val="24"/>
        </w:rPr>
      </w:pPr>
      <w:r w:rsidRPr="007B4FD8">
        <w:rPr>
          <w:rFonts w:ascii="Times New Roman" w:hAnsi="Times New Roman"/>
          <w:color w:val="0000FF"/>
          <w:szCs w:val="24"/>
        </w:rPr>
        <w:t>&lt;Your affiliation info here&gt;</w:t>
      </w:r>
    </w:p>
    <w:bookmarkEnd w:id="0"/>
    <w:bookmarkEnd w:id="1"/>
    <w:p w14:paraId="55B5932A" w14:textId="77777777" w:rsidR="00F50ABD" w:rsidRPr="007B4FD8" w:rsidRDefault="00F50ABD" w:rsidP="00E64F25">
      <w:pPr>
        <w:rPr>
          <w:rFonts w:ascii="Times New Roman" w:eastAsia="Arial Unicode MS" w:hAnsi="Times New Roman"/>
          <w:color w:val="0000FF"/>
          <w:szCs w:val="24"/>
        </w:rPr>
      </w:pPr>
    </w:p>
    <w:p w14:paraId="31DB8D4C" w14:textId="77777777" w:rsidR="00F50ABD" w:rsidRPr="007B4FD8" w:rsidRDefault="00F50ABD" w:rsidP="00E64F25">
      <w:pPr>
        <w:rPr>
          <w:rFonts w:ascii="Times New Roman" w:eastAsia="Arial Unicode MS" w:hAnsi="Times New Roman"/>
          <w:szCs w:val="24"/>
        </w:rPr>
      </w:pPr>
    </w:p>
    <w:p w14:paraId="4EC86AAF" w14:textId="77777777" w:rsidR="00391F4E" w:rsidRDefault="00391F4E">
      <w:pPr>
        <w:rPr>
          <w:rFonts w:ascii="Times New Roman" w:hAnsi="Times New Roman"/>
        </w:rPr>
      </w:pPr>
    </w:p>
    <w:p w14:paraId="79B19FC0" w14:textId="77777777" w:rsidR="00391F4E" w:rsidRDefault="00391F4E">
      <w:pPr>
        <w:rPr>
          <w:rFonts w:ascii="Times New Roman" w:hAnsi="Times New Roman"/>
        </w:rPr>
      </w:pPr>
    </w:p>
    <w:sectPr w:rsidR="00391F4E">
      <w:headerReference w:type="default" r:id="rId6"/>
      <w:pgSz w:w="12240" w:h="15840"/>
      <w:pgMar w:top="7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CAA43" w14:textId="77777777" w:rsidR="00802157" w:rsidRDefault="00802157">
      <w:r>
        <w:separator/>
      </w:r>
    </w:p>
  </w:endnote>
  <w:endnote w:type="continuationSeparator" w:id="0">
    <w:p w14:paraId="0E15A92C" w14:textId="77777777" w:rsidR="00802157" w:rsidRDefault="0080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EB26" w14:textId="77777777" w:rsidR="00802157" w:rsidRDefault="00802157">
      <w:r>
        <w:separator/>
      </w:r>
    </w:p>
  </w:footnote>
  <w:footnote w:type="continuationSeparator" w:id="0">
    <w:p w14:paraId="6F346B5B" w14:textId="77777777" w:rsidR="00802157" w:rsidRDefault="0080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0FCAB" w14:textId="77777777" w:rsidR="00B30F27" w:rsidRPr="007B4FD8" w:rsidRDefault="00B30F27">
    <w:pPr>
      <w:pStyle w:val="Header"/>
      <w:rPr>
        <w:rFonts w:ascii="Times New Roman" w:hAnsi="Times New Roman"/>
        <w:sz w:val="20"/>
      </w:rPr>
    </w:pPr>
    <w:r w:rsidRPr="007B4FD8">
      <w:rPr>
        <w:rFonts w:ascii="Times New Roman" w:hAnsi="Times New Roman"/>
        <w:sz w:val="20"/>
      </w:rPr>
      <w:t>Consultant Letter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14"/>
    <w:rsid w:val="000004C4"/>
    <w:rsid w:val="000150F0"/>
    <w:rsid w:val="00026F14"/>
    <w:rsid w:val="0003202D"/>
    <w:rsid w:val="000D0E99"/>
    <w:rsid w:val="002125FF"/>
    <w:rsid w:val="002A14D0"/>
    <w:rsid w:val="002F7157"/>
    <w:rsid w:val="00352F13"/>
    <w:rsid w:val="0037161E"/>
    <w:rsid w:val="00391F4E"/>
    <w:rsid w:val="0049255A"/>
    <w:rsid w:val="00515191"/>
    <w:rsid w:val="0052091D"/>
    <w:rsid w:val="005812E9"/>
    <w:rsid w:val="005B717C"/>
    <w:rsid w:val="005E6FD1"/>
    <w:rsid w:val="00677450"/>
    <w:rsid w:val="006F37B1"/>
    <w:rsid w:val="006F784D"/>
    <w:rsid w:val="00784B64"/>
    <w:rsid w:val="007B4FD8"/>
    <w:rsid w:val="007C2B16"/>
    <w:rsid w:val="007F353C"/>
    <w:rsid w:val="00802157"/>
    <w:rsid w:val="008079EC"/>
    <w:rsid w:val="00810551"/>
    <w:rsid w:val="00895F02"/>
    <w:rsid w:val="00924F54"/>
    <w:rsid w:val="009B4852"/>
    <w:rsid w:val="009B6472"/>
    <w:rsid w:val="00A419E2"/>
    <w:rsid w:val="00A600C2"/>
    <w:rsid w:val="00A60E30"/>
    <w:rsid w:val="00B30F27"/>
    <w:rsid w:val="00BA4727"/>
    <w:rsid w:val="00BC0191"/>
    <w:rsid w:val="00CA42F6"/>
    <w:rsid w:val="00CB0C11"/>
    <w:rsid w:val="00D83AB2"/>
    <w:rsid w:val="00D867DF"/>
    <w:rsid w:val="00E20955"/>
    <w:rsid w:val="00E2637F"/>
    <w:rsid w:val="00E556BC"/>
    <w:rsid w:val="00E621F7"/>
    <w:rsid w:val="00E64F25"/>
    <w:rsid w:val="00EB3CF9"/>
    <w:rsid w:val="00F0229E"/>
    <w:rsid w:val="00F02F88"/>
    <w:rsid w:val="00F50ABD"/>
    <w:rsid w:val="00F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560726"/>
  <w15:chartTrackingRefBased/>
  <w15:docId w15:val="{204C85CD-DDBB-4874-873F-E2A0F7B0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2F88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imes">
    <w:name w:val="times"/>
    <w:basedOn w:val="Normal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character" w:styleId="FollowedHyperlink">
    <w:name w:val="FollowedHyperlink"/>
    <w:rsid w:val="0037161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nm\My%20Documents\recommendation-letters\letter-topac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letter-topack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Rutgers University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dnm</dc:creator>
  <cp:keywords/>
  <cp:lastModifiedBy>John Weinstein</cp:lastModifiedBy>
  <cp:revision>2</cp:revision>
  <cp:lastPrinted>2008-01-16T22:48:00Z</cp:lastPrinted>
  <dcterms:created xsi:type="dcterms:W3CDTF">2026-07-27T18:36:00Z</dcterms:created>
  <dcterms:modified xsi:type="dcterms:W3CDTF">2026-07-27T18:36:00Z</dcterms:modified>
</cp:coreProperties>
</file>